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A4D" w:rsidRDefault="00EF3A4D" w:rsidP="009450B6">
      <w:pPr>
        <w:pStyle w:val="NoSpacing"/>
        <w:rPr>
          <w:rFonts w:ascii="Times New Roman" w:hAnsi="Times New Roman"/>
          <w:b/>
          <w:sz w:val="28"/>
          <w:szCs w:val="28"/>
          <w:lang w:val="en-US"/>
        </w:rPr>
      </w:pPr>
    </w:p>
    <w:p w:rsidR="00EF3A4D" w:rsidRDefault="00EF3A4D" w:rsidP="009450B6">
      <w:pPr>
        <w:pStyle w:val="NoSpacing"/>
        <w:rPr>
          <w:rFonts w:ascii="Times New Roman" w:hAnsi="Times New Roman"/>
          <w:b/>
          <w:sz w:val="28"/>
          <w:szCs w:val="28"/>
          <w:lang w:val="en-US"/>
        </w:rPr>
      </w:pPr>
    </w:p>
    <w:p w:rsidR="00EF3A4D" w:rsidRDefault="00EF3A4D" w:rsidP="009301F9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9301F9">
        <w:rPr>
          <w:rFonts w:ascii="Times New Roman" w:hAnsi="Times New Roman"/>
          <w:sz w:val="28"/>
          <w:szCs w:val="28"/>
        </w:rPr>
        <w:t>ГКОУ «Плоскошская специальная школа – интернат»</w:t>
      </w:r>
    </w:p>
    <w:p w:rsidR="00EF3A4D" w:rsidRDefault="00EF3A4D" w:rsidP="009301F9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EF3A4D" w:rsidRDefault="00EF3A4D" w:rsidP="009301F9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EF3A4D" w:rsidRDefault="00EF3A4D" w:rsidP="009301F9">
      <w:pPr>
        <w:pStyle w:val="NoSpacing"/>
        <w:rPr>
          <w:rFonts w:ascii="Times New Roman" w:hAnsi="Times New Roman"/>
          <w:sz w:val="28"/>
          <w:szCs w:val="28"/>
        </w:rPr>
      </w:pPr>
    </w:p>
    <w:p w:rsidR="00EF3A4D" w:rsidRDefault="00EF3A4D" w:rsidP="009301F9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EF3A4D" w:rsidRDefault="00EF3A4D" w:rsidP="009301F9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EF3A4D" w:rsidRDefault="00EF3A4D" w:rsidP="009301F9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EF3A4D" w:rsidRPr="009301F9" w:rsidRDefault="00EF3A4D" w:rsidP="009301F9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096287">
        <w:rPr>
          <w:rFonts w:ascii="Times New Roman" w:hAnsi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90.75pt;height:113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 Урок ручного труда.&#10;Обрывная аппликация: &quot;Снеговик&quot;&#10;2 класс."/>
          </v:shape>
        </w:pict>
      </w:r>
    </w:p>
    <w:p w:rsidR="00EF3A4D" w:rsidRPr="009301F9" w:rsidRDefault="00EF3A4D" w:rsidP="009450B6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EF3A4D" w:rsidRPr="009301F9" w:rsidRDefault="00EF3A4D" w:rsidP="009301F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Рисунок 16" o:spid="_x0000_i1027" type="#_x0000_t75" alt="http://www.metod-kopilka.ru/images/doc/13/6704/hello_html_699a4c92.jpg" style="width:287.25pt;height:327.75pt;visibility:visible">
            <v:imagedata r:id="rId5" o:title=""/>
          </v:shape>
        </w:pict>
      </w:r>
    </w:p>
    <w:p w:rsidR="00EF3A4D" w:rsidRPr="009301F9" w:rsidRDefault="00EF3A4D" w:rsidP="009450B6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EF3A4D" w:rsidRPr="009301F9" w:rsidRDefault="00EF3A4D" w:rsidP="009450B6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EF3A4D" w:rsidRPr="009301F9" w:rsidRDefault="00EF3A4D" w:rsidP="009450B6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EF3A4D" w:rsidRDefault="00EF3A4D" w:rsidP="009301F9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Учитель: Акулёнок Л. И.</w:t>
      </w:r>
    </w:p>
    <w:p w:rsidR="00EF3A4D" w:rsidRDefault="00EF3A4D" w:rsidP="009301F9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EF3A4D" w:rsidRPr="009301F9" w:rsidRDefault="00EF3A4D" w:rsidP="009301F9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 Плоскошь.</w:t>
      </w:r>
    </w:p>
    <w:p w:rsidR="00EF3A4D" w:rsidRPr="009301F9" w:rsidRDefault="00EF3A4D" w:rsidP="009450B6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EF3A4D" w:rsidRPr="009301F9" w:rsidRDefault="00EF3A4D" w:rsidP="009450B6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EF3A4D" w:rsidRDefault="00EF3A4D" w:rsidP="009450B6">
      <w:pPr>
        <w:pStyle w:val="NoSpacing"/>
        <w:rPr>
          <w:rFonts w:ascii="Times New Roman" w:hAnsi="Times New Roman"/>
          <w:sz w:val="28"/>
          <w:szCs w:val="28"/>
        </w:rPr>
      </w:pPr>
      <w:r w:rsidRPr="00A15064">
        <w:rPr>
          <w:rFonts w:ascii="Times New Roman" w:hAnsi="Times New Roman"/>
          <w:b/>
          <w:sz w:val="28"/>
          <w:szCs w:val="28"/>
        </w:rPr>
        <w:t>Тема урока:</w:t>
      </w:r>
      <w:r>
        <w:rPr>
          <w:rFonts w:ascii="Times New Roman" w:hAnsi="Times New Roman"/>
          <w:sz w:val="28"/>
          <w:szCs w:val="28"/>
        </w:rPr>
        <w:t xml:space="preserve"> Обрывная аппликация «Снеговик».</w:t>
      </w:r>
    </w:p>
    <w:p w:rsidR="00EF3A4D" w:rsidRPr="00A15064" w:rsidRDefault="00EF3A4D" w:rsidP="009450B6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Цели</w:t>
      </w:r>
      <w:r w:rsidRPr="00A15064">
        <w:rPr>
          <w:rFonts w:ascii="Times New Roman" w:hAnsi="Times New Roman"/>
          <w:b/>
          <w:sz w:val="28"/>
          <w:szCs w:val="28"/>
        </w:rPr>
        <w:t xml:space="preserve"> урока: </w:t>
      </w:r>
    </w:p>
    <w:p w:rsidR="00EF3A4D" w:rsidRDefault="00EF3A4D" w:rsidP="009450B6">
      <w:pPr>
        <w:pStyle w:val="NoSpacing"/>
        <w:rPr>
          <w:rFonts w:ascii="Times New Roman" w:hAnsi="Times New Roman"/>
          <w:sz w:val="28"/>
          <w:szCs w:val="28"/>
        </w:rPr>
      </w:pPr>
      <w:r w:rsidRPr="00A15064">
        <w:rPr>
          <w:rFonts w:ascii="Times New Roman" w:hAnsi="Times New Roman"/>
          <w:sz w:val="28"/>
          <w:szCs w:val="28"/>
          <w:u w:val="single"/>
        </w:rPr>
        <w:t>Дидактическая:</w:t>
      </w:r>
      <w:r>
        <w:rPr>
          <w:rFonts w:ascii="Times New Roman" w:hAnsi="Times New Roman"/>
          <w:sz w:val="28"/>
          <w:szCs w:val="28"/>
        </w:rPr>
        <w:t xml:space="preserve"> Учить составлять фигуры из нескольких частей, выполняя эти части знакомым способом обрывания. Учить отбирать содержание аппликации и красочно его реализовывать. Закрепить приёмы раскладывания и наклеивания деталей на основу.</w:t>
      </w:r>
    </w:p>
    <w:p w:rsidR="00EF3A4D" w:rsidRDefault="00EF3A4D" w:rsidP="009450B6">
      <w:pPr>
        <w:pStyle w:val="NoSpacing"/>
        <w:rPr>
          <w:rFonts w:ascii="Times New Roman" w:hAnsi="Times New Roman"/>
          <w:sz w:val="28"/>
          <w:szCs w:val="28"/>
        </w:rPr>
      </w:pPr>
      <w:r w:rsidRPr="00A15064">
        <w:rPr>
          <w:rFonts w:ascii="Times New Roman" w:hAnsi="Times New Roman"/>
          <w:sz w:val="28"/>
          <w:szCs w:val="28"/>
          <w:u w:val="single"/>
        </w:rPr>
        <w:t>Коррекционная:</w:t>
      </w:r>
      <w:r>
        <w:rPr>
          <w:rFonts w:ascii="Times New Roman" w:hAnsi="Times New Roman"/>
          <w:sz w:val="28"/>
          <w:szCs w:val="28"/>
        </w:rPr>
        <w:t xml:space="preserve"> Коррекция слуховых и зрительных анализаторов, развитие глазомерной функции, совершенствование и коррекция тонкой моторики пальцев рук, формирование точности и плавности движений, развитие речевой функции.</w:t>
      </w:r>
    </w:p>
    <w:p w:rsidR="00EF3A4D" w:rsidRDefault="00EF3A4D" w:rsidP="009450B6">
      <w:pPr>
        <w:pStyle w:val="NoSpacing"/>
        <w:rPr>
          <w:rFonts w:ascii="Times New Roman" w:hAnsi="Times New Roman"/>
          <w:sz w:val="28"/>
          <w:szCs w:val="28"/>
        </w:rPr>
      </w:pPr>
      <w:r w:rsidRPr="00A15064">
        <w:rPr>
          <w:rFonts w:ascii="Times New Roman" w:hAnsi="Times New Roman"/>
          <w:sz w:val="28"/>
          <w:szCs w:val="28"/>
          <w:u w:val="single"/>
        </w:rPr>
        <w:t>Воспитательная:</w:t>
      </w:r>
      <w:r>
        <w:rPr>
          <w:rFonts w:ascii="Times New Roman" w:hAnsi="Times New Roman"/>
          <w:sz w:val="28"/>
          <w:szCs w:val="28"/>
        </w:rPr>
        <w:t xml:space="preserve"> Развитие творческих способностей, интереса к аппликации, формирование аккуратности при выполнении работы, воспитание хорошего эстетического вкуса.</w:t>
      </w:r>
    </w:p>
    <w:p w:rsidR="00EF3A4D" w:rsidRPr="00A15064" w:rsidRDefault="00EF3A4D" w:rsidP="009546B5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A15064">
        <w:rPr>
          <w:rFonts w:ascii="Times New Roman" w:hAnsi="Times New Roman"/>
          <w:b/>
          <w:sz w:val="28"/>
          <w:szCs w:val="28"/>
        </w:rPr>
        <w:t>Ход урока.</w:t>
      </w:r>
    </w:p>
    <w:p w:rsidR="00EF3A4D" w:rsidRDefault="00EF3A4D" w:rsidP="009301F9">
      <w:pPr>
        <w:pStyle w:val="NoSpacing"/>
        <w:numPr>
          <w:ilvl w:val="0"/>
          <w:numId w:val="1"/>
        </w:numPr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Организационный момент.</w:t>
      </w:r>
    </w:p>
    <w:p w:rsidR="00EF3A4D" w:rsidRDefault="00EF3A4D" w:rsidP="009301F9">
      <w:pPr>
        <w:pStyle w:val="NoSpacing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Сядет тот, у кого на парте  1) белая снежинка, 2) голубая снежинка.</w:t>
      </w:r>
    </w:p>
    <w:p w:rsidR="00EF3A4D" w:rsidRDefault="00EF3A4D" w:rsidP="009301F9">
      <w:pPr>
        <w:pStyle w:val="NoSpacing"/>
        <w:numPr>
          <w:ilvl w:val="0"/>
          <w:numId w:val="1"/>
        </w:numPr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Сообщение темы и цели урока.</w:t>
      </w:r>
    </w:p>
    <w:p w:rsidR="00EF3A4D" w:rsidRDefault="00EF3A4D" w:rsidP="009301F9">
      <w:pPr>
        <w:pStyle w:val="NoSpacing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Ребята! Какое у нас сейчас время года?        (Зима)</w:t>
      </w:r>
    </w:p>
    <w:p w:rsidR="00EF3A4D" w:rsidRDefault="00EF3A4D" w:rsidP="009301F9">
      <w:pPr>
        <w:pStyle w:val="NoSpacing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(устанавливаем стрелку на круге на зиму)</w:t>
      </w:r>
    </w:p>
    <w:p w:rsidR="00EF3A4D" w:rsidRDefault="00EF3A4D" w:rsidP="009301F9">
      <w:pPr>
        <w:pStyle w:val="NoSpacing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Посмотрите на доску и скажите, какая из картинок лишняя?</w:t>
      </w:r>
    </w:p>
    <w:p w:rsidR="00EF3A4D" w:rsidRDefault="00EF3A4D" w:rsidP="009301F9">
      <w:pPr>
        <w:pStyle w:val="NoSpacing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( 3 картинки, 2 зимние и 1 весенняя).</w:t>
      </w:r>
    </w:p>
    <w:p w:rsidR="00EF3A4D" w:rsidRDefault="00EF3A4D" w:rsidP="009301F9">
      <w:pPr>
        <w:pStyle w:val="NoSpacing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Скажите, чего много бывает зимой?</w:t>
      </w:r>
    </w:p>
    <w:p w:rsidR="00EF3A4D" w:rsidRDefault="00EF3A4D" w:rsidP="009301F9">
      <w:pPr>
        <w:pStyle w:val="NoSpacing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(Зимой бывает много снега)</w:t>
      </w:r>
    </w:p>
    <w:p w:rsidR="00EF3A4D" w:rsidRDefault="00EF3A4D" w:rsidP="009301F9">
      <w:pPr>
        <w:pStyle w:val="NoSpacing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 Вспомните из прочитанных рассказов по чтению о зиме: «Кому хорошо, когда много снега?».</w:t>
      </w:r>
    </w:p>
    <w:p w:rsidR="00EF3A4D" w:rsidRDefault="00EF3A4D" w:rsidP="009301F9">
      <w:pPr>
        <w:pStyle w:val="NoSpacing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(Хорошо когда много снега ребятам)</w:t>
      </w:r>
    </w:p>
    <w:p w:rsidR="00EF3A4D" w:rsidRDefault="00EF3A4D" w:rsidP="009301F9">
      <w:pPr>
        <w:pStyle w:val="NoSpacing"/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доске картина «Зимние забавы» </w:t>
      </w:r>
    </w:p>
    <w:p w:rsidR="00EF3A4D" w:rsidRDefault="00EF3A4D" w:rsidP="009301F9">
      <w:pPr>
        <w:pStyle w:val="NoSpacing"/>
        <w:ind w:left="284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1. Чем забавляются ребята?</w:t>
      </w:r>
    </w:p>
    <w:p w:rsidR="00EF3A4D" w:rsidRDefault="00EF3A4D" w:rsidP="009301F9">
      <w:pPr>
        <w:pStyle w:val="NoSpacing"/>
        <w:ind w:left="720"/>
        <w:jc w:val="center"/>
        <w:rPr>
          <w:rFonts w:ascii="Times New Roman" w:hAnsi="Times New Roman"/>
          <w:sz w:val="28"/>
          <w:szCs w:val="28"/>
          <w:lang w:val="en-US"/>
        </w:rPr>
      </w:pPr>
      <w:r w:rsidRPr="0009628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6" o:spid="_x0000_i1028" type="#_x0000_t75" style="width:154.5pt;height:194.25pt;visibility:visible">
            <v:imagedata r:id="rId6" o:title="" croptop="3490f" cropleft="2427f"/>
          </v:shape>
        </w:pict>
      </w:r>
    </w:p>
    <w:p w:rsidR="00EF3A4D" w:rsidRPr="004D602E" w:rsidRDefault="00EF3A4D" w:rsidP="009546B5">
      <w:pPr>
        <w:pStyle w:val="NoSpacing"/>
        <w:ind w:left="720"/>
        <w:rPr>
          <w:rFonts w:ascii="Times New Roman" w:hAnsi="Times New Roman"/>
          <w:sz w:val="28"/>
          <w:szCs w:val="28"/>
          <w:lang w:val="en-US"/>
        </w:rPr>
      </w:pPr>
    </w:p>
    <w:p w:rsidR="00EF3A4D" w:rsidRPr="00925116" w:rsidRDefault="00EF3A4D" w:rsidP="00A15064">
      <w:pPr>
        <w:pStyle w:val="NoSpacing"/>
        <w:ind w:left="720"/>
        <w:jc w:val="center"/>
        <w:rPr>
          <w:rFonts w:ascii="Times New Roman" w:hAnsi="Times New Roman"/>
          <w:sz w:val="28"/>
          <w:szCs w:val="28"/>
        </w:rPr>
      </w:pPr>
      <w:r w:rsidRPr="00A15064">
        <w:rPr>
          <w:rFonts w:ascii="Times New Roman" w:hAnsi="Times New Roman"/>
          <w:b/>
          <w:sz w:val="32"/>
          <w:szCs w:val="32"/>
        </w:rPr>
        <w:t>Забавы</w:t>
      </w:r>
      <w:r w:rsidRPr="00A15064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28"/>
          <w:szCs w:val="28"/>
        </w:rPr>
        <w:t>– словарное слово. (Игры детей).</w:t>
      </w:r>
    </w:p>
    <w:p w:rsidR="00EF3A4D" w:rsidRPr="004D602E" w:rsidRDefault="00EF3A4D" w:rsidP="009301F9">
      <w:pPr>
        <w:pStyle w:val="NoSpacing"/>
        <w:ind w:left="720"/>
        <w:jc w:val="center"/>
        <w:rPr>
          <w:rFonts w:ascii="Times New Roman" w:hAnsi="Times New Roman"/>
          <w:sz w:val="28"/>
          <w:szCs w:val="28"/>
          <w:lang w:val="en-US"/>
        </w:rPr>
      </w:pPr>
      <w:r w:rsidRPr="0009628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29" type="#_x0000_t75" style="width:159pt;height:208.5pt;visibility:visible">
            <v:imagedata r:id="rId7" o:title=""/>
          </v:shape>
        </w:pict>
      </w:r>
    </w:p>
    <w:p w:rsidR="00EF3A4D" w:rsidRDefault="00EF3A4D" w:rsidP="009301F9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Что слепили ребята?</w:t>
      </w:r>
    </w:p>
    <w:p w:rsidR="00EF3A4D" w:rsidRDefault="00EF3A4D" w:rsidP="009301F9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(Ребята слепили снеговика).</w:t>
      </w:r>
    </w:p>
    <w:p w:rsidR="00EF3A4D" w:rsidRDefault="00EF3A4D" w:rsidP="009301F9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Рассказ учителя:</w:t>
      </w:r>
    </w:p>
    <w:p w:rsidR="00EF3A4D" w:rsidRDefault="00EF3A4D" w:rsidP="009301F9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Слепили ребята снеговика, поиграли немного и ушли домой. Остался снеговик стоять около горки один. Скучно стало снеговику и захотелось ему пойти к ребятам. «Пойду – думает -  посмотрю, как люди живут, что ребята без меня делают». Услышал эти его мысли добрый волшебник и помог снеговику научиться ходить. Сделал снеговик  шаг, сделал другой, а потом третий и побежал по тропинке, с тропинки на дорожку, с дорожки на большую дорогу.</w:t>
      </w:r>
    </w:p>
    <w:p w:rsidR="00EF3A4D" w:rsidRPr="00925116" w:rsidRDefault="00EF3A4D" w:rsidP="009301F9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(Стук в дверь, появляется игрушка снеговик). </w:t>
      </w:r>
    </w:p>
    <w:p w:rsidR="00EF3A4D" w:rsidRPr="00B901EB" w:rsidRDefault="00EF3A4D" w:rsidP="00B901EB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B901EB">
        <w:rPr>
          <w:rFonts w:ascii="Times New Roman" w:hAnsi="Times New Roman"/>
          <w:sz w:val="28"/>
          <w:szCs w:val="28"/>
        </w:rPr>
        <w:pict>
          <v:shape id="_x0000_i1030" type="#_x0000_t75" style="width:198.75pt;height:264.75pt">
            <v:imagedata r:id="rId8" o:title=""/>
          </v:shape>
        </w:pict>
      </w:r>
    </w:p>
    <w:p w:rsidR="00EF3A4D" w:rsidRPr="00925116" w:rsidRDefault="00EF3A4D" w:rsidP="009301F9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Снеговик здоровается с ребятами, знакомится. Говорит, что их много, а он один, он тоже хотел бы, чтобы у него было много друзей </w:t>
      </w:r>
    </w:p>
    <w:p w:rsidR="00EF3A4D" w:rsidRDefault="00EF3A4D" w:rsidP="009301F9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снеговиков и просит ребят сделать ему его друзей.</w:t>
      </w:r>
    </w:p>
    <w:p w:rsidR="00EF3A4D" w:rsidRDefault="00EF3A4D" w:rsidP="009301F9">
      <w:pPr>
        <w:pStyle w:val="NoSpacing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Учитель спрашивает детей хотят ли они помочь  снеговику. Дети согласны.</w:t>
      </w:r>
    </w:p>
    <w:p w:rsidR="00EF3A4D" w:rsidRDefault="00EF3A4D" w:rsidP="009301F9">
      <w:pPr>
        <w:pStyle w:val="NoSpacing"/>
        <w:rPr>
          <w:rFonts w:ascii="Times New Roman" w:hAnsi="Times New Roman"/>
          <w:sz w:val="28"/>
          <w:szCs w:val="28"/>
        </w:rPr>
      </w:pPr>
    </w:p>
    <w:p w:rsidR="00EF3A4D" w:rsidRPr="009301F9" w:rsidRDefault="00EF3A4D" w:rsidP="009301F9">
      <w:pPr>
        <w:pStyle w:val="NoSpacing"/>
        <w:rPr>
          <w:rFonts w:ascii="Times New Roman" w:hAnsi="Times New Roman"/>
          <w:sz w:val="28"/>
          <w:szCs w:val="28"/>
        </w:rPr>
      </w:pPr>
    </w:p>
    <w:p w:rsidR="00EF3A4D" w:rsidRDefault="00EF3A4D" w:rsidP="001B24CF">
      <w:pPr>
        <w:pStyle w:val="NoSpacing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часть урока.</w:t>
      </w:r>
    </w:p>
    <w:p w:rsidR="00EF3A4D" w:rsidRPr="00EE76CB" w:rsidRDefault="00EF3A4D" w:rsidP="00EE76CB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 Дети совместно с учителем  составляют план изготовления снеговика.</w:t>
      </w:r>
      <w:r w:rsidRPr="00EE76C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(пооперационная карта)</w:t>
      </w:r>
    </w:p>
    <w:p w:rsidR="00EF3A4D" w:rsidRDefault="00EF3A4D" w:rsidP="001B24CF">
      <w:pPr>
        <w:pStyle w:val="NoSpacing"/>
        <w:ind w:left="720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EF3A4D" w:rsidRDefault="00EF3A4D" w:rsidP="00925116">
      <w:pPr>
        <w:pStyle w:val="NoSpacing"/>
        <w:ind w:right="-426"/>
        <w:rPr>
          <w:rFonts w:ascii="Times New Roman" w:hAnsi="Times New Roman"/>
          <w:sz w:val="28"/>
          <w:szCs w:val="28"/>
          <w:lang w:val="en-US"/>
        </w:rPr>
      </w:pPr>
      <w:r w:rsidRPr="0009628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31" type="#_x0000_t75" style="width:169.5pt;height:132pt;rotation:90;visibility:visible">
            <v:imagedata r:id="rId9" o:title="" cropleft="4444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Pr="0009628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2" type="#_x0000_t75" style="width:171pt;height:130.5pt;rotation:90;visibility:visible">
            <v:imagedata r:id="rId10" o:title="" croptop="3703f" cropbottom="3445f" cropleft="4208f" cropright="6078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09628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33" type="#_x0000_t75" style="width:171.75pt;height:135.75pt;rotation:90;visibility:visible">
            <v:imagedata r:id="rId11" o:title="" croptop="5146f" cropbottom="1903f" cropleft=".0625" cropright="5656f"/>
          </v:shape>
        </w:pict>
      </w:r>
    </w:p>
    <w:p w:rsidR="00EF3A4D" w:rsidRDefault="00EF3A4D" w:rsidP="00EE76CB">
      <w:pPr>
        <w:pStyle w:val="NoSpacing"/>
        <w:ind w:left="-1134" w:right="-426"/>
        <w:rPr>
          <w:rFonts w:ascii="Times New Roman" w:hAnsi="Times New Roman"/>
          <w:sz w:val="28"/>
          <w:szCs w:val="28"/>
          <w:lang w:val="en-US"/>
        </w:rPr>
      </w:pPr>
    </w:p>
    <w:p w:rsidR="00EF3A4D" w:rsidRPr="004D602E" w:rsidRDefault="00EF3A4D" w:rsidP="004D602E">
      <w:pPr>
        <w:pStyle w:val="NoSpacing"/>
        <w:ind w:left="-1134" w:right="-426"/>
        <w:jc w:val="center"/>
        <w:rPr>
          <w:rFonts w:ascii="Times New Roman" w:hAnsi="Times New Roman"/>
          <w:sz w:val="28"/>
          <w:szCs w:val="28"/>
          <w:lang w:val="en-US"/>
        </w:rPr>
      </w:pPr>
      <w:r w:rsidRPr="00096287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4" type="#_x0000_t75" style="width:165.75pt;height:134.25pt;rotation:90;visibility:visible">
            <v:imagedata r:id="rId12" o:title="" croptop="2572f" cropleft="5743f" cropright="2290f"/>
          </v:shape>
        </w:pict>
      </w:r>
    </w:p>
    <w:p w:rsidR="00EF3A4D" w:rsidRPr="00EE76CB" w:rsidRDefault="00EF3A4D" w:rsidP="001B24CF">
      <w:pPr>
        <w:pStyle w:val="NoSpacing"/>
        <w:ind w:left="720"/>
        <w:rPr>
          <w:rFonts w:ascii="Times New Roman" w:hAnsi="Times New Roman"/>
          <w:sz w:val="28"/>
          <w:szCs w:val="28"/>
        </w:rPr>
      </w:pPr>
    </w:p>
    <w:p w:rsidR="00EF3A4D" w:rsidRDefault="00EF3A4D" w:rsidP="001B24CF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Выбор цветового решения поделки.</w:t>
      </w:r>
    </w:p>
    <w:p w:rsidR="00EF3A4D" w:rsidRDefault="00EF3A4D" w:rsidP="001B24CF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(На какого цвета  картоне лучше наклеить аппликацию?) </w:t>
      </w:r>
    </w:p>
    <w:p w:rsidR="00EF3A4D" w:rsidRDefault="00EF3A4D" w:rsidP="001B24CF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Почему?</w:t>
      </w:r>
    </w:p>
    <w:p w:rsidR="00EF3A4D" w:rsidRDefault="00EF3A4D" w:rsidP="001B24CF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(Сравнение снеговиков на белом фоне и на цветном).</w:t>
      </w:r>
    </w:p>
    <w:p w:rsidR="00EF3A4D" w:rsidRDefault="00EF3A4D" w:rsidP="001B24CF">
      <w:pPr>
        <w:pStyle w:val="NoSpacing"/>
        <w:ind w:left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Правила выполнения аппликации:</w:t>
      </w:r>
    </w:p>
    <w:p w:rsidR="00EF3A4D" w:rsidRDefault="00EF3A4D" w:rsidP="001B24CF">
      <w:pPr>
        <w:pStyle w:val="NoSpacing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Клей наносить равномерно от середины к краям.</w:t>
      </w:r>
    </w:p>
    <w:p w:rsidR="00EF3A4D" w:rsidRDefault="00EF3A4D" w:rsidP="001B24CF">
      <w:pPr>
        <w:pStyle w:val="NoSpacing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Деталь переворачиваем.</w:t>
      </w:r>
    </w:p>
    <w:p w:rsidR="00EF3A4D" w:rsidRDefault="00EF3A4D" w:rsidP="001B24CF">
      <w:pPr>
        <w:pStyle w:val="NoSpacing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Обеими руками кладём на основу.</w:t>
      </w:r>
    </w:p>
    <w:p w:rsidR="00EF3A4D" w:rsidRDefault="00EF3A4D" w:rsidP="001B24CF">
      <w:pPr>
        <w:pStyle w:val="NoSpacing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Затем промокаем чистой салфеткой.</w:t>
      </w:r>
    </w:p>
    <w:p w:rsidR="00EF3A4D" w:rsidRPr="008F3F92" w:rsidRDefault="00EF3A4D" w:rsidP="008F3F92">
      <w:pPr>
        <w:pStyle w:val="NoSpacing"/>
        <w:ind w:left="709"/>
        <w:rPr>
          <w:rFonts w:ascii="Times New Roman" w:hAnsi="Times New Roman"/>
          <w:sz w:val="28"/>
          <w:szCs w:val="28"/>
        </w:rPr>
      </w:pPr>
      <w:r>
        <w:t>4</w:t>
      </w:r>
      <w:r w:rsidRPr="008F3F92">
        <w:rPr>
          <w:rFonts w:ascii="Times New Roman" w:hAnsi="Times New Roman"/>
          <w:sz w:val="28"/>
          <w:szCs w:val="28"/>
        </w:rPr>
        <w:t xml:space="preserve">) </w:t>
      </w:r>
      <w:r w:rsidRPr="008F3F92">
        <w:rPr>
          <w:rFonts w:ascii="Times New Roman" w:hAnsi="Times New Roman"/>
          <w:sz w:val="28"/>
          <w:szCs w:val="28"/>
          <w:bdr w:val="none" w:sz="0" w:space="0" w:color="auto" w:frame="1"/>
        </w:rPr>
        <w:t>Пальчиковая гимнастика «Ёлка»</w:t>
      </w:r>
    </w:p>
    <w:p w:rsidR="00EF3A4D" w:rsidRPr="008F3F92" w:rsidRDefault="00EF3A4D" w:rsidP="008F3F92">
      <w:pPr>
        <w:pStyle w:val="NormalWeb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 w:rsidRPr="008F3F92">
        <w:rPr>
          <w:sz w:val="28"/>
          <w:szCs w:val="28"/>
        </w:rPr>
        <w:t>Ёлка быстро получается,</w:t>
      </w:r>
    </w:p>
    <w:p w:rsidR="00EF3A4D" w:rsidRPr="008F3F92" w:rsidRDefault="00EF3A4D" w:rsidP="008F3F92">
      <w:pPr>
        <w:pStyle w:val="NormalWeb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 w:rsidRPr="008F3F92">
        <w:rPr>
          <w:sz w:val="28"/>
          <w:szCs w:val="28"/>
        </w:rPr>
        <w:t>Если пальчики сцепляются.</w:t>
      </w:r>
    </w:p>
    <w:p w:rsidR="00EF3A4D" w:rsidRPr="008F3F92" w:rsidRDefault="00EF3A4D" w:rsidP="008F3F92">
      <w:pPr>
        <w:pStyle w:val="NormalWeb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 w:rsidRPr="008F3F92">
        <w:rPr>
          <w:sz w:val="28"/>
          <w:szCs w:val="28"/>
        </w:rPr>
        <w:t>Локотки ты подними,</w:t>
      </w:r>
    </w:p>
    <w:p w:rsidR="00EF3A4D" w:rsidRPr="008F3F92" w:rsidRDefault="00EF3A4D" w:rsidP="008F3F92">
      <w:pPr>
        <w:pStyle w:val="NormalWeb"/>
        <w:shd w:val="clear" w:color="auto" w:fill="FFFFFF"/>
        <w:spacing w:before="225" w:beforeAutospacing="0" w:after="225" w:afterAutospacing="0"/>
        <w:jc w:val="center"/>
        <w:rPr>
          <w:sz w:val="28"/>
          <w:szCs w:val="28"/>
        </w:rPr>
      </w:pPr>
      <w:r w:rsidRPr="008F3F92">
        <w:rPr>
          <w:sz w:val="28"/>
          <w:szCs w:val="28"/>
        </w:rPr>
        <w:t>Пальчики ты разведи.</w:t>
      </w:r>
    </w:p>
    <w:p w:rsidR="00EF3A4D" w:rsidRDefault="00EF3A4D" w:rsidP="00FE640F">
      <w:pPr>
        <w:pStyle w:val="NoSpacing"/>
        <w:ind w:left="709"/>
        <w:rPr>
          <w:rFonts w:ascii="Times New Roman" w:hAnsi="Times New Roman"/>
          <w:sz w:val="28"/>
          <w:szCs w:val="28"/>
        </w:rPr>
      </w:pPr>
    </w:p>
    <w:p w:rsidR="00EF3A4D" w:rsidRPr="00A934AB" w:rsidRDefault="00EF3A4D" w:rsidP="00A934AB">
      <w:pPr>
        <w:pStyle w:val="NoSpacing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Выполнение основной части аппликации  снеговика (Обрывание деталей снеговика по готовым шаблонам, приклеивание на основу, помощь слабым детям).</w:t>
      </w:r>
    </w:p>
    <w:p w:rsidR="00EF3A4D" w:rsidRPr="00A15064" w:rsidRDefault="00EF3A4D" w:rsidP="008F3F92">
      <w:pPr>
        <w:pStyle w:val="NoSpacing"/>
        <w:ind w:left="709"/>
        <w:rPr>
          <w:rFonts w:ascii="Times New Roman" w:hAnsi="Times New Roman"/>
          <w:b/>
          <w:sz w:val="28"/>
          <w:szCs w:val="28"/>
        </w:rPr>
      </w:pPr>
      <w:r w:rsidRPr="00A15064">
        <w:rPr>
          <w:rFonts w:ascii="Times New Roman" w:hAnsi="Times New Roman"/>
          <w:b/>
          <w:sz w:val="28"/>
          <w:szCs w:val="28"/>
        </w:rPr>
        <w:t>Физпауза.</w:t>
      </w:r>
    </w:p>
    <w:p w:rsidR="00EF3A4D" w:rsidRDefault="00EF3A4D" w:rsidP="008F3F92">
      <w:pPr>
        <w:pStyle w:val="NoSpacing"/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боимся мы пороши</w:t>
      </w:r>
    </w:p>
    <w:p w:rsidR="00EF3A4D" w:rsidRDefault="00EF3A4D" w:rsidP="008F3F92">
      <w:pPr>
        <w:pStyle w:val="NoSpacing"/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Ловим снег.</w:t>
      </w:r>
    </w:p>
    <w:p w:rsidR="00EF3A4D" w:rsidRDefault="00EF3A4D" w:rsidP="008F3F92">
      <w:pPr>
        <w:pStyle w:val="NoSpacing"/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(Хлопок в ладоши)</w:t>
      </w:r>
    </w:p>
    <w:p w:rsidR="00EF3A4D" w:rsidRDefault="00EF3A4D" w:rsidP="008F3F92">
      <w:pPr>
        <w:pStyle w:val="NoSpacing"/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Руки в стороны по швам.</w:t>
      </w:r>
    </w:p>
    <w:p w:rsidR="00EF3A4D" w:rsidRDefault="00EF3A4D" w:rsidP="008F3F92">
      <w:pPr>
        <w:pStyle w:val="NoSpacing"/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Снега хватит нам и вам.</w:t>
      </w:r>
    </w:p>
    <w:p w:rsidR="00EF3A4D" w:rsidRDefault="00EF3A4D" w:rsidP="00FE640F">
      <w:pPr>
        <w:pStyle w:val="NoSpacing"/>
        <w:ind w:left="709"/>
        <w:rPr>
          <w:rFonts w:ascii="Times New Roman" w:hAnsi="Times New Roman"/>
          <w:sz w:val="28"/>
          <w:szCs w:val="28"/>
        </w:rPr>
      </w:pPr>
    </w:p>
    <w:p w:rsidR="00EF3A4D" w:rsidRDefault="00EF3A4D" w:rsidP="008F3F92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 Приклеивание дополнительных деталей.</w:t>
      </w:r>
    </w:p>
    <w:p w:rsidR="00EF3A4D" w:rsidRDefault="00EF3A4D" w:rsidP="008F3F92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сделаем так, чтобы наши снеговики были в разных местах. Ведь дети лепят снеговиков в разных местах: у забора, у горки, около скамейки, рядом с ёлочкой.</w:t>
      </w:r>
    </w:p>
    <w:p w:rsidR="00EF3A4D" w:rsidRDefault="00EF3A4D" w:rsidP="008F3F92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Учитель предлагает детям  выйти к столу, выбрать тот предмет аппликации, около которого будет стоять его снеговик и приклеить на свою основу. (Ёлка, горка, забор, скамейка).</w:t>
      </w:r>
    </w:p>
    <w:p w:rsidR="00EF3A4D" w:rsidRDefault="00EF3A4D" w:rsidP="00FE640F">
      <w:pPr>
        <w:pStyle w:val="NoSpacing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Подведение итогов урока.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Рефлексия.</w:t>
      </w:r>
    </w:p>
    <w:p w:rsidR="00EF3A4D" w:rsidRPr="00A934AB" w:rsidRDefault="00EF3A4D" w:rsidP="00A934AB">
      <w:pPr>
        <w:pStyle w:val="NoSpacing"/>
        <w:ind w:left="720"/>
        <w:rPr>
          <w:rFonts w:ascii="Times New Roman" w:hAnsi="Times New Roman"/>
          <w:sz w:val="28"/>
          <w:szCs w:val="28"/>
        </w:rPr>
      </w:pPr>
      <w:r w:rsidRPr="00A934AB">
        <w:rPr>
          <w:rFonts w:ascii="Times New Roman" w:hAnsi="Times New Roman"/>
          <w:sz w:val="28"/>
          <w:szCs w:val="28"/>
        </w:rPr>
        <w:t>Дети выходят, показывают поделку, говорят, что у снеговика на голове, и где стоит снеговик</w:t>
      </w:r>
      <w:r>
        <w:t xml:space="preserve">. </w:t>
      </w:r>
      <w:r w:rsidRPr="00A934AB">
        <w:rPr>
          <w:rStyle w:val="c1"/>
          <w:rFonts w:ascii="Times New Roman" w:hAnsi="Times New Roman"/>
          <w:color w:val="000000"/>
          <w:sz w:val="28"/>
          <w:szCs w:val="28"/>
        </w:rPr>
        <w:t>Устраивается  общая  выставка</w:t>
      </w:r>
      <w:r>
        <w:rPr>
          <w:rStyle w:val="c1"/>
          <w:color w:val="000000"/>
          <w:sz w:val="28"/>
          <w:szCs w:val="28"/>
        </w:rPr>
        <w:t xml:space="preserve"> поделок.</w:t>
      </w:r>
    </w:p>
    <w:p w:rsidR="00EF3A4D" w:rsidRDefault="00EF3A4D" w:rsidP="00A934AB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A934AB">
        <w:rPr>
          <w:rStyle w:val="c1"/>
          <w:b/>
          <w:color w:val="000000"/>
          <w:sz w:val="28"/>
          <w:szCs w:val="28"/>
        </w:rPr>
        <w:t>Учитель:</w:t>
      </w:r>
      <w:r>
        <w:rPr>
          <w:rStyle w:val="c1"/>
          <w:color w:val="000000"/>
          <w:sz w:val="28"/>
          <w:szCs w:val="28"/>
        </w:rPr>
        <w:t xml:space="preserve"> дети,  посмотрите,  чей  снеговик  самый  веселый, самый  нарядный?</w:t>
      </w:r>
    </w:p>
    <w:p w:rsidR="00EF3A4D" w:rsidRDefault="00EF3A4D" w:rsidP="00A934AB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A934AB">
        <w:rPr>
          <w:rStyle w:val="c1"/>
          <w:b/>
          <w:color w:val="000000"/>
          <w:sz w:val="28"/>
          <w:szCs w:val="28"/>
        </w:rPr>
        <w:t>Учитель:</w:t>
      </w:r>
      <w:r>
        <w:rPr>
          <w:rStyle w:val="c1"/>
          <w:color w:val="000000"/>
          <w:sz w:val="28"/>
          <w:szCs w:val="28"/>
        </w:rPr>
        <w:t xml:space="preserve"> дети, а наш гость снеговик  стал  снова  веселый,  ведь  у  него  столько  друзей  и он благодарит  вас  за  помощь.</w:t>
      </w:r>
    </w:p>
    <w:p w:rsidR="00EF3A4D" w:rsidRDefault="00EF3A4D" w:rsidP="00A15064">
      <w:pPr>
        <w:pStyle w:val="NoSpacing"/>
        <w:ind w:left="720"/>
        <w:rPr>
          <w:rFonts w:ascii="Times New Roman" w:hAnsi="Times New Roman"/>
          <w:sz w:val="28"/>
          <w:szCs w:val="28"/>
        </w:rPr>
      </w:pPr>
    </w:p>
    <w:p w:rsidR="00EF3A4D" w:rsidRPr="00A934AB" w:rsidRDefault="00EF3A4D" w:rsidP="00A934AB">
      <w:pPr>
        <w:pStyle w:val="NormalWeb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A934AB">
        <w:rPr>
          <w:rStyle w:val="Strong"/>
          <w:sz w:val="28"/>
          <w:szCs w:val="28"/>
          <w:bdr w:val="none" w:sz="0" w:space="0" w:color="auto" w:frame="1"/>
        </w:rPr>
        <w:t>Литература:</w:t>
      </w:r>
    </w:p>
    <w:p w:rsidR="00EF3A4D" w:rsidRPr="00A934AB" w:rsidRDefault="00EF3A4D" w:rsidP="00A934AB">
      <w:pPr>
        <w:pStyle w:val="NormalWeb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A934AB">
        <w:rPr>
          <w:sz w:val="28"/>
          <w:szCs w:val="28"/>
        </w:rPr>
        <w:t>1. Интернет-</w:t>
      </w:r>
      <w:r>
        <w:rPr>
          <w:sz w:val="28"/>
          <w:szCs w:val="28"/>
        </w:rPr>
        <w:t xml:space="preserve"> </w:t>
      </w:r>
      <w:r w:rsidRPr="00A934AB">
        <w:rPr>
          <w:sz w:val="28"/>
          <w:szCs w:val="28"/>
        </w:rPr>
        <w:t xml:space="preserve">источники. </w:t>
      </w:r>
    </w:p>
    <w:p w:rsidR="00EF3A4D" w:rsidRDefault="00EF3A4D" w:rsidP="00A934AB">
      <w:pPr>
        <w:pStyle w:val="NormalWeb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smartTag w:uri="urn:schemas-microsoft-com:office:smarttags" w:element="metricconverter">
        <w:smartTagPr>
          <w:attr w:name="ProductID" w:val="2. Л"/>
        </w:smartTagPr>
        <w:r w:rsidRPr="00A934AB">
          <w:rPr>
            <w:sz w:val="28"/>
            <w:szCs w:val="28"/>
          </w:rPr>
          <w:t xml:space="preserve">2. </w:t>
        </w:r>
        <w:r>
          <w:rPr>
            <w:sz w:val="28"/>
            <w:szCs w:val="28"/>
          </w:rPr>
          <w:t>Л</w:t>
        </w:r>
      </w:smartTag>
      <w:r>
        <w:rPr>
          <w:sz w:val="28"/>
          <w:szCs w:val="28"/>
        </w:rPr>
        <w:t>. В. Куцакова, Конструирование и ручной труд в детском саду. Москва «Просвещение» 1990.</w:t>
      </w:r>
    </w:p>
    <w:p w:rsidR="00EF3A4D" w:rsidRDefault="00EF3A4D" w:rsidP="00A934AB">
      <w:pPr>
        <w:pStyle w:val="NormalWeb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A934AB">
        <w:rPr>
          <w:sz w:val="28"/>
          <w:szCs w:val="28"/>
        </w:rPr>
        <w:t>Рисование с детьми дошкольного возраста: Нетрадиционные техники, планирование, конспекты зан</w:t>
      </w:r>
      <w:r>
        <w:rPr>
          <w:sz w:val="28"/>
          <w:szCs w:val="28"/>
        </w:rPr>
        <w:t>ятий/Под ред. Р. Г. Казаковой –</w:t>
      </w:r>
      <w:r w:rsidRPr="00B901EB">
        <w:rPr>
          <w:sz w:val="28"/>
          <w:szCs w:val="28"/>
        </w:rPr>
        <w:t xml:space="preserve"> </w:t>
      </w:r>
      <w:r w:rsidRPr="00A934AB">
        <w:rPr>
          <w:sz w:val="28"/>
          <w:szCs w:val="28"/>
        </w:rPr>
        <w:t>М. : ТЦ Сфера, 2005</w:t>
      </w:r>
    </w:p>
    <w:p w:rsidR="00EF3A4D" w:rsidRPr="00A934AB" w:rsidRDefault="00EF3A4D" w:rsidP="00A934AB">
      <w:pPr>
        <w:pStyle w:val="NormalWeb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>
        <w:rPr>
          <w:sz w:val="28"/>
          <w:szCs w:val="28"/>
        </w:rPr>
        <w:t>4. Татьяна Геронимус, Технология. Учебник маленький мастер 1 класс. Москва «АСТ – ПРЕСС ШКОЛА»2007.</w:t>
      </w:r>
    </w:p>
    <w:p w:rsidR="00EF3A4D" w:rsidRPr="009450B6" w:rsidRDefault="00EF3A4D" w:rsidP="00A934AB">
      <w:pPr>
        <w:pStyle w:val="NoSpacing"/>
        <w:rPr>
          <w:rFonts w:ascii="Times New Roman" w:hAnsi="Times New Roman"/>
          <w:sz w:val="28"/>
          <w:szCs w:val="28"/>
        </w:rPr>
      </w:pPr>
    </w:p>
    <w:sectPr w:rsidR="00EF3A4D" w:rsidRPr="009450B6" w:rsidSect="00B901EB">
      <w:pgSz w:w="11906" w:h="16838"/>
      <w:pgMar w:top="899" w:right="850" w:bottom="1134" w:left="1701" w:header="708" w:footer="708" w:gutter="0"/>
      <w:pgBorders w:offsetFrom="page">
        <w:top w:val="christmasTree" w:sz="30" w:space="24" w:color="auto"/>
        <w:left w:val="christmasTree" w:sz="30" w:space="24" w:color="auto"/>
        <w:bottom w:val="christmasTree" w:sz="30" w:space="24" w:color="auto"/>
        <w:right w:val="christmasTree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3C216BCE"/>
    <w:multiLevelType w:val="hybridMultilevel"/>
    <w:tmpl w:val="3C2A65C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E2E08EA"/>
    <w:multiLevelType w:val="hybridMultilevel"/>
    <w:tmpl w:val="C090EE0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50B6"/>
    <w:rsid w:val="00096287"/>
    <w:rsid w:val="001B24CF"/>
    <w:rsid w:val="002E6512"/>
    <w:rsid w:val="00381F63"/>
    <w:rsid w:val="003E34BA"/>
    <w:rsid w:val="00475080"/>
    <w:rsid w:val="004D602E"/>
    <w:rsid w:val="00512023"/>
    <w:rsid w:val="005252CD"/>
    <w:rsid w:val="00530E02"/>
    <w:rsid w:val="00552D30"/>
    <w:rsid w:val="005B1599"/>
    <w:rsid w:val="005E267A"/>
    <w:rsid w:val="006A0A63"/>
    <w:rsid w:val="006A1D74"/>
    <w:rsid w:val="007753DA"/>
    <w:rsid w:val="00874814"/>
    <w:rsid w:val="008B0C75"/>
    <w:rsid w:val="008F3F92"/>
    <w:rsid w:val="00925116"/>
    <w:rsid w:val="009301F9"/>
    <w:rsid w:val="009450B6"/>
    <w:rsid w:val="009546B5"/>
    <w:rsid w:val="00971A21"/>
    <w:rsid w:val="00A15064"/>
    <w:rsid w:val="00A934AB"/>
    <w:rsid w:val="00B901EB"/>
    <w:rsid w:val="00BB1077"/>
    <w:rsid w:val="00BF6000"/>
    <w:rsid w:val="00D44A30"/>
    <w:rsid w:val="00EE76CB"/>
    <w:rsid w:val="00EF3A4D"/>
    <w:rsid w:val="00FE6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A6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9450B6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EE7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E76C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8F3F9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locked/>
    <w:rsid w:val="00A934AB"/>
    <w:rPr>
      <w:rFonts w:cs="Times New Roman"/>
      <w:b/>
      <w:bCs/>
    </w:rPr>
  </w:style>
  <w:style w:type="paragraph" w:customStyle="1" w:styleId="c4">
    <w:name w:val="c4"/>
    <w:basedOn w:val="Normal"/>
    <w:uiPriority w:val="99"/>
    <w:rsid w:val="00A934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1">
    <w:name w:val="c1"/>
    <w:basedOn w:val="DefaultParagraphFont"/>
    <w:uiPriority w:val="99"/>
    <w:rsid w:val="00A934AB"/>
    <w:rPr>
      <w:rFonts w:cs="Times New Roman"/>
    </w:rPr>
  </w:style>
  <w:style w:type="character" w:customStyle="1" w:styleId="c9">
    <w:name w:val="c9"/>
    <w:basedOn w:val="DefaultParagraphFont"/>
    <w:uiPriority w:val="99"/>
    <w:rsid w:val="00A934AB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A934A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647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253</TotalTime>
  <Pages>5</Pages>
  <Words>622</Words>
  <Characters>3549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Comp</cp:lastModifiedBy>
  <cp:revision>4</cp:revision>
  <dcterms:created xsi:type="dcterms:W3CDTF">2017-02-09T20:44:00Z</dcterms:created>
  <dcterms:modified xsi:type="dcterms:W3CDTF">2017-02-13T06:57:00Z</dcterms:modified>
</cp:coreProperties>
</file>